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5CCD7D90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25B00EFA" w14:textId="77777777" w:rsidR="001B2ABD" w:rsidRDefault="001B2ABD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40920B9" wp14:editId="57A45AAE">
                      <wp:extent cx="2122805" cy="2122805"/>
                      <wp:effectExtent l="19050" t="19050" r="29845" b="29845"/>
                      <wp:docPr id="2" name="Oval 2" title="Professional Headshot of Ma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22805" cy="2122805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DF531F6" w14:textId="77777777" w:rsidR="00D20A59" w:rsidRDefault="00D20A59" w:rsidP="00D20A59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40920B9" id="Oval 2" o:spid="_x0000_s1026" alt="Title: Professional Headshot of Man" style="width:167.15pt;height:16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" strokecolor="#94b6d2 [3204]" strokeweight="5pt">
                      <v:fill r:id="rId10" o:title="" recolor="t" rotate="t" type="frame"/>
                      <v:stroke joinstyle="miter"/>
                      <v:textbox>
                        <w:txbxContent>
                          <w:p w14:paraId="5DF531F6" w14:textId="77777777" w:rsidR="00D20A59" w:rsidRDefault="00D20A59" w:rsidP="00D20A59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anchorlock/>
                    </v:oval>
                  </w:pict>
                </mc:Fallback>
              </mc:AlternateContent>
            </w:r>
          </w:p>
        </w:tc>
        <w:tc>
          <w:tcPr>
            <w:tcW w:w="720" w:type="dxa"/>
          </w:tcPr>
          <w:p w14:paraId="6E3B4072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72243505" w14:textId="77777777" w:rsidR="000470B2" w:rsidRPr="00D20A59" w:rsidRDefault="005A43F3" w:rsidP="000470B2">
            <w:pPr>
              <w:pStyle w:val="Title"/>
              <w:rPr>
                <w14:textOutline w14:w="9525" w14:cap="rnd" w14:cmpd="sng" w14:algn="ctr">
                  <w14:gradFill>
                    <w14:gsLst>
                      <w14:gs w14:pos="32000">
                        <w14:srgbClr w14:val="92D050"/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bevel/>
                </w14:textOutline>
              </w:rPr>
            </w:pPr>
            <w:r w:rsidRPr="00D20A59">
              <w:rPr>
                <w14:textOutline w14:w="9525" w14:cap="rnd" w14:cmpd="sng" w14:algn="ctr">
                  <w14:gradFill>
                    <w14:gsLst>
                      <w14:gs w14:pos="32000">
                        <w14:srgbClr w14:val="92D050"/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  <w14:prstDash w14:val="solid"/>
                  <w14:bevel/>
                </w14:textOutline>
              </w:rPr>
              <w:t>NKOMBE MATHIAS MONFUNG</w:t>
            </w:r>
          </w:p>
          <w:p w14:paraId="7212F853" w14:textId="77777777" w:rsidR="001B2ABD" w:rsidRDefault="00AC0B6D" w:rsidP="001B2ABD">
            <w:pPr>
              <w:pStyle w:val="Subtitle"/>
            </w:pPr>
            <w:proofErr w:type="spellStart"/>
            <w:r w:rsidRPr="00B934D9">
              <w:rPr>
                <w:spacing w:val="2"/>
                <w:w w:val="70"/>
              </w:rPr>
              <w:t>FullStack</w:t>
            </w:r>
            <w:proofErr w:type="spellEnd"/>
            <w:r w:rsidRPr="00B934D9">
              <w:rPr>
                <w:spacing w:val="2"/>
                <w:w w:val="70"/>
              </w:rPr>
              <w:t xml:space="preserve"> Develope</w:t>
            </w:r>
            <w:r w:rsidRPr="00B934D9">
              <w:rPr>
                <w:spacing w:val="6"/>
                <w:w w:val="70"/>
              </w:rPr>
              <w:t>r</w:t>
            </w:r>
          </w:p>
        </w:tc>
      </w:tr>
      <w:tr w:rsidR="001B2ABD" w14:paraId="61F68D4F" w14:textId="77777777" w:rsidTr="001B2ABD">
        <w:tc>
          <w:tcPr>
            <w:tcW w:w="3600" w:type="dxa"/>
          </w:tcPr>
          <w:p w14:paraId="5256EF6D" w14:textId="305D48B3" w:rsidR="001B2ABD" w:rsidRDefault="001B2ABD" w:rsidP="00036450">
            <w:pPr>
              <w:pStyle w:val="Heading3"/>
            </w:pPr>
          </w:p>
          <w:p w14:paraId="1FB06923" w14:textId="5EE2D460" w:rsidR="00036450" w:rsidRDefault="00E32307" w:rsidP="00E32307">
            <w:r>
              <w:t>I am an experienced Full Stack Developer with a strong background in both front-end and back-end technologies. With a passion for building scalable and efficient web applications, I have expertise in developing responsive, user-centric websites and robust server-side applications. Skilled in working across multiple layers of the stack, I bring a deep understanding of modern frameworks, databases, and best coding practices. My experience spans from designing smooth, interactive user interfaces to deploying secure, performance-optimized backend systems.</w:t>
            </w:r>
          </w:p>
          <w:p w14:paraId="4DBE1A0A" w14:textId="77777777" w:rsidR="00036450" w:rsidRDefault="00036450" w:rsidP="00036450"/>
          <w:sdt>
            <w:sdtPr>
              <w:id w:val="-1954003311"/>
              <w:placeholder>
                <w:docPart w:val="BF8DA093779A45379B8092278E4B0615"/>
              </w:placeholder>
              <w:temporary/>
              <w:showingPlcHdr/>
              <w15:appearance w15:val="hidden"/>
            </w:sdtPr>
            <w:sdtEndPr/>
            <w:sdtContent>
              <w:p w14:paraId="10F9BF90" w14:textId="77777777"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B6982A91457449868E6E918DCCF6ECBC"/>
              </w:placeholder>
              <w:temporary/>
              <w:showingPlcHdr/>
              <w15:appearance w15:val="hidden"/>
            </w:sdtPr>
            <w:sdtEndPr/>
            <w:sdtContent>
              <w:p w14:paraId="5836A731" w14:textId="77777777" w:rsidR="004D3011" w:rsidRDefault="004D3011" w:rsidP="004D3011">
                <w:r w:rsidRPr="004D3011">
                  <w:t>PHONE:</w:t>
                </w:r>
              </w:p>
            </w:sdtContent>
          </w:sdt>
          <w:p w14:paraId="43B8DF43" w14:textId="77777777" w:rsidR="004D3011" w:rsidRDefault="000470B2" w:rsidP="004D3011">
            <w:r>
              <w:t>+2349044043995</w:t>
            </w:r>
          </w:p>
          <w:p w14:paraId="2659ECBA" w14:textId="77777777" w:rsidR="004D3011" w:rsidRPr="004D3011" w:rsidRDefault="004D3011" w:rsidP="004D3011"/>
          <w:sdt>
            <w:sdtPr>
              <w:id w:val="67859272"/>
              <w:placeholder>
                <w:docPart w:val="133F7CC90AC0494DA1F0FA8DAD1B351A"/>
              </w:placeholder>
              <w:temporary/>
              <w:showingPlcHdr/>
              <w15:appearance w15:val="hidden"/>
            </w:sdtPr>
            <w:sdtEndPr/>
            <w:sdtContent>
              <w:p w14:paraId="62DB57D0" w14:textId="77777777" w:rsidR="004D3011" w:rsidRDefault="004D3011" w:rsidP="004D3011">
                <w:r w:rsidRPr="004D3011">
                  <w:t>WEBSITE:</w:t>
                </w:r>
              </w:p>
            </w:sdtContent>
          </w:sdt>
          <w:p w14:paraId="13C4A1E7" w14:textId="32A822E9" w:rsidR="004D3011" w:rsidRDefault="001744EC" w:rsidP="004D3011">
            <w:r>
              <w:t>https://mathiasmonfung.pages.dev</w:t>
            </w:r>
          </w:p>
          <w:p w14:paraId="7983DE80" w14:textId="77777777" w:rsidR="004D3011" w:rsidRDefault="004D3011" w:rsidP="004D3011"/>
          <w:sdt>
            <w:sdtPr>
              <w:id w:val="-240260293"/>
              <w:placeholder>
                <w:docPart w:val="B508A48E708145DFB5B5E7D30D56086B"/>
              </w:placeholder>
              <w:temporary/>
              <w:showingPlcHdr/>
              <w15:appearance w15:val="hidden"/>
            </w:sdtPr>
            <w:sdtEndPr/>
            <w:sdtContent>
              <w:p w14:paraId="52FBCE8F" w14:textId="77777777" w:rsidR="004D3011" w:rsidRDefault="004D3011" w:rsidP="004D3011">
                <w:r w:rsidRPr="004D3011">
                  <w:t>EMAIL:</w:t>
                </w:r>
              </w:p>
            </w:sdtContent>
          </w:sdt>
          <w:p w14:paraId="213019BF" w14:textId="77777777" w:rsidR="00036450" w:rsidRPr="00E4381A" w:rsidRDefault="00EA640F" w:rsidP="004D3011">
            <w:pPr>
              <w:rPr>
                <w:rStyle w:val="Hyperlink"/>
              </w:rPr>
            </w:pPr>
            <w:r>
              <w:t>monfungn@gmail.com</w:t>
            </w:r>
          </w:p>
          <w:sdt>
            <w:sdtPr>
              <w:id w:val="-1444214663"/>
              <w:placeholder>
                <w:docPart w:val="C46E07E4D22E4CB2BDF297DD70F61719"/>
              </w:placeholder>
              <w:temporary/>
              <w:showingPlcHdr/>
              <w15:appearance w15:val="hidden"/>
            </w:sdtPr>
            <w:sdtEndPr/>
            <w:sdtContent>
              <w:p w14:paraId="4D58670A" w14:textId="77777777" w:rsidR="004D3011" w:rsidRPr="00CB0055" w:rsidRDefault="00CB0055" w:rsidP="00CB0055">
                <w:pPr>
                  <w:pStyle w:val="Heading3"/>
                </w:pPr>
                <w:r w:rsidRPr="00CB0055">
                  <w:t>Hobbies</w:t>
                </w:r>
              </w:p>
            </w:sdtContent>
          </w:sdt>
          <w:p w14:paraId="5375BC61" w14:textId="77777777" w:rsidR="004D3011" w:rsidRDefault="00EA640F" w:rsidP="004D3011">
            <w:r>
              <w:t>Football</w:t>
            </w:r>
          </w:p>
          <w:p w14:paraId="66C8B598" w14:textId="77777777" w:rsidR="004D3011" w:rsidRDefault="00EA640F" w:rsidP="004D3011">
            <w:r>
              <w:t>Reading</w:t>
            </w:r>
            <w:r w:rsidR="0065407F">
              <w:t>/Writing</w:t>
            </w:r>
          </w:p>
          <w:p w14:paraId="3CEB78B0" w14:textId="77777777" w:rsidR="004D3011" w:rsidRDefault="0065407F" w:rsidP="004D3011">
            <w:r>
              <w:t>Gaming</w:t>
            </w:r>
          </w:p>
          <w:p w14:paraId="3081C411" w14:textId="77777777" w:rsidR="004D3011" w:rsidRPr="004D3011" w:rsidRDefault="0065407F" w:rsidP="004D3011">
            <w:r>
              <w:t>Coding</w:t>
            </w:r>
          </w:p>
        </w:tc>
        <w:tc>
          <w:tcPr>
            <w:tcW w:w="720" w:type="dxa"/>
          </w:tcPr>
          <w:p w14:paraId="7D4B88A1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9727AAAD375E49288ECDF0100BBF5C64"/>
              </w:placeholder>
              <w:temporary/>
              <w:showingPlcHdr/>
              <w15:appearance w15:val="hidden"/>
            </w:sdtPr>
            <w:sdtEndPr/>
            <w:sdtContent>
              <w:p w14:paraId="55C57B21" w14:textId="77777777" w:rsidR="001B2ABD" w:rsidRDefault="00E25A26" w:rsidP="00036450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7E1878E4" w14:textId="3DF863E5" w:rsidR="00036450" w:rsidRDefault="00E46142" w:rsidP="00036450">
            <w:r>
              <w:rPr>
                <w:rStyle w:val="Strong"/>
              </w:rPr>
              <w:t>KING'S COMPREHENSIVE SECONDARY SCHOOL</w:t>
            </w:r>
            <w:r>
              <w:br/>
            </w:r>
            <w:r>
              <w:rPr>
                <w:rStyle w:val="Strong"/>
              </w:rPr>
              <w:t>2010 - 2016</w:t>
            </w:r>
            <w:r>
              <w:br/>
              <w:t>Best student of the year, awarded an internal scholarship that covered full tuition fees throughout the years of study.</w:t>
            </w:r>
          </w:p>
          <w:p w14:paraId="7D1D2D0B" w14:textId="77777777" w:rsidR="00E46142" w:rsidRDefault="00E46142" w:rsidP="00036450"/>
          <w:p w14:paraId="0BE2BD6A" w14:textId="2A7FF99B" w:rsidR="00036450" w:rsidRPr="00B359E4" w:rsidRDefault="005A43F3" w:rsidP="00B359E4">
            <w:pPr>
              <w:pStyle w:val="Heading4"/>
            </w:pPr>
            <w:r>
              <w:t xml:space="preserve">UNIVERSITY OF CALABAR </w:t>
            </w:r>
            <w:proofErr w:type="gramStart"/>
            <w:r w:rsidR="00DE228E">
              <w:t>(</w:t>
            </w:r>
            <w:r>
              <w:t xml:space="preserve"> UNICAL</w:t>
            </w:r>
            <w:proofErr w:type="gramEnd"/>
            <w:r>
              <w:t xml:space="preserve"> </w:t>
            </w:r>
            <w:r w:rsidR="00DE228E">
              <w:t>)</w:t>
            </w:r>
          </w:p>
          <w:p w14:paraId="0A4D6AE8" w14:textId="47492122" w:rsidR="00E46142" w:rsidRDefault="005A43F3" w:rsidP="00E46142">
            <w:pPr>
              <w:pStyle w:val="Date"/>
            </w:pPr>
            <w:r>
              <w:t>2020</w:t>
            </w:r>
            <w:r w:rsidR="00036450" w:rsidRPr="00B359E4">
              <w:t xml:space="preserve"> </w:t>
            </w:r>
            <w:r>
              <w:t>–</w:t>
            </w:r>
            <w:r w:rsidR="00036450" w:rsidRPr="00B359E4">
              <w:t xml:space="preserve"> </w:t>
            </w:r>
            <w:r w:rsidR="00E46142">
              <w:t>present</w:t>
            </w:r>
          </w:p>
          <w:p w14:paraId="35905A89" w14:textId="6BF3FD68" w:rsidR="00E46142" w:rsidRPr="00E46142" w:rsidRDefault="00E46142" w:rsidP="00E46142">
            <w:pPr>
              <w:pStyle w:val="Date"/>
            </w:pPr>
            <w:r>
              <w:t>Twice awarded the Best Programming Student honor. Currently serving as the Software Director of the Department of Computer Science.</w:t>
            </w:r>
          </w:p>
          <w:sdt>
            <w:sdtPr>
              <w:id w:val="1001553383"/>
              <w:placeholder>
                <w:docPart w:val="6FE109ADE16D4B798A02283435AF786A"/>
              </w:placeholder>
              <w:temporary/>
              <w:showingPlcHdr/>
              <w15:appearance w15:val="hidden"/>
            </w:sdtPr>
            <w:sdtEndPr/>
            <w:sdtContent>
              <w:p w14:paraId="6235CB8C" w14:textId="77777777" w:rsidR="00036450" w:rsidRDefault="00036450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2EB1D4CB" w14:textId="02039E11" w:rsidR="00DE228E" w:rsidRDefault="00DE228E" w:rsidP="00036450">
            <w:proofErr w:type="spellStart"/>
            <w:r>
              <w:rPr>
                <w:rStyle w:val="Strong"/>
              </w:rPr>
              <w:t>Mavintech</w:t>
            </w:r>
            <w:proofErr w:type="spellEnd"/>
            <w:r>
              <w:rPr>
                <w:rStyle w:val="Strong"/>
              </w:rPr>
              <w:t xml:space="preserve"> [Student | Learning How to Code]</w:t>
            </w:r>
            <w:r>
              <w:br/>
            </w:r>
            <w:r>
              <w:rPr>
                <w:rStyle w:val="Strong"/>
              </w:rPr>
              <w:t>2017 – 2020</w:t>
            </w:r>
            <w:r>
              <w:br/>
              <w:t>This is where I learned how to code, progressing from the basics to mastering both front-end and back-end development.</w:t>
            </w:r>
          </w:p>
          <w:p w14:paraId="1F8754E7" w14:textId="77777777" w:rsidR="00DE228E" w:rsidRDefault="00DE228E" w:rsidP="00DE228E">
            <w:proofErr w:type="spellStart"/>
            <w:r>
              <w:rPr>
                <w:rStyle w:val="Strong"/>
              </w:rPr>
              <w:t>TechTechies</w:t>
            </w:r>
            <w:proofErr w:type="spellEnd"/>
            <w:r>
              <w:rPr>
                <w:rStyle w:val="Strong"/>
              </w:rPr>
              <w:t xml:space="preserve"> [Junior Teaching Staff]</w:t>
            </w:r>
            <w:r>
              <w:br/>
            </w:r>
            <w:r>
              <w:rPr>
                <w:rStyle w:val="Strong"/>
              </w:rPr>
              <w:t>2020 – 2022</w:t>
            </w:r>
            <w:r>
              <w:br/>
              <w:t>Assisted in teaching and training students in basic coding concepts, including testing and debugging programs using GitHub, Firebase, and other tools.</w:t>
            </w:r>
          </w:p>
          <w:p w14:paraId="6658E405" w14:textId="3464F13C" w:rsidR="004D3011" w:rsidRDefault="00DE228E" w:rsidP="00DE228E">
            <w:r w:rsidRPr="00DE228E">
              <w:rPr>
                <w:rStyle w:val="Strong"/>
                <w:sz w:val="20"/>
              </w:rPr>
              <w:t>Scrap2New IT Services [Senior Teaching Staff]</w:t>
            </w:r>
            <w:r>
              <w:br/>
            </w:r>
            <w:r>
              <w:rPr>
                <w:rStyle w:val="Strong"/>
              </w:rPr>
              <w:t>2023 – Present</w:t>
            </w:r>
            <w:r>
              <w:br/>
              <w:t>Teaching advanced skills in problem-solving through coding, including modular and functional programming concepts, object-oriented programming, AI algorithms, and development.</w:t>
            </w:r>
          </w:p>
          <w:sdt>
            <w:sdtPr>
              <w:id w:val="1669594239"/>
              <w:placeholder>
                <w:docPart w:val="488F541C1933434B9C71CACF1876FBA0"/>
              </w:placeholder>
              <w:temporary/>
              <w:showingPlcHdr/>
              <w15:appearance w15:val="hidden"/>
            </w:sdtPr>
            <w:sdtEndPr/>
            <w:sdtContent>
              <w:p w14:paraId="7B30790B" w14:textId="77777777" w:rsidR="00036450" w:rsidRDefault="00180329" w:rsidP="00036450">
                <w:pPr>
                  <w:pStyle w:val="Heading2"/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14:paraId="0DA0840D" w14:textId="77777777" w:rsidR="00036450" w:rsidRPr="004D3011" w:rsidRDefault="00112054" w:rsidP="004D3011">
            <w:pPr>
              <w:rPr>
                <w:color w:val="FFFFFF" w:themeColor="background1"/>
              </w:rPr>
            </w:pPr>
            <w:r w:rsidRPr="00B90CEF">
              <w:rPr>
                <w:noProof/>
                <w:color w:val="000000" w:themeColor="text1"/>
              </w:rPr>
              <w:drawing>
                <wp:inline distT="0" distB="0" distL="0" distR="0" wp14:anchorId="068203DF" wp14:editId="44DB3650">
                  <wp:extent cx="3756660" cy="1257300"/>
                  <wp:effectExtent l="0" t="0" r="0" b="0"/>
                  <wp:docPr id="12" name="Chart 12" descr="skills chart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4A97FE71" w14:textId="77777777" w:rsidR="0043117B" w:rsidRDefault="00B934D9" w:rsidP="000C45FF">
      <w:pPr>
        <w:tabs>
          <w:tab w:val="left" w:pos="990"/>
        </w:tabs>
      </w:pPr>
    </w:p>
    <w:sectPr w:rsidR="0043117B" w:rsidSect="000C45FF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F4189B" w14:textId="77777777" w:rsidR="00B934D9" w:rsidRDefault="00B934D9" w:rsidP="000C45FF">
      <w:r>
        <w:separator/>
      </w:r>
    </w:p>
  </w:endnote>
  <w:endnote w:type="continuationSeparator" w:id="0">
    <w:p w14:paraId="39691CD8" w14:textId="77777777" w:rsidR="00B934D9" w:rsidRDefault="00B934D9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0E498" w14:textId="77777777" w:rsidR="00B934D9" w:rsidRDefault="00B934D9" w:rsidP="000C45FF">
      <w:r>
        <w:separator/>
      </w:r>
    </w:p>
  </w:footnote>
  <w:footnote w:type="continuationSeparator" w:id="0">
    <w:p w14:paraId="75816ABF" w14:textId="77777777" w:rsidR="00B934D9" w:rsidRDefault="00B934D9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C6C425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803BCFF" wp14:editId="1276430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B6D"/>
    <w:rsid w:val="00036450"/>
    <w:rsid w:val="000470B2"/>
    <w:rsid w:val="00094499"/>
    <w:rsid w:val="000C45FF"/>
    <w:rsid w:val="000E3FD1"/>
    <w:rsid w:val="00112054"/>
    <w:rsid w:val="001525E1"/>
    <w:rsid w:val="001744EC"/>
    <w:rsid w:val="00180329"/>
    <w:rsid w:val="0019001F"/>
    <w:rsid w:val="001A74A5"/>
    <w:rsid w:val="001B2ABD"/>
    <w:rsid w:val="001E0391"/>
    <w:rsid w:val="001E1759"/>
    <w:rsid w:val="001F1ECC"/>
    <w:rsid w:val="00207881"/>
    <w:rsid w:val="002400EB"/>
    <w:rsid w:val="00256CF7"/>
    <w:rsid w:val="00281FD5"/>
    <w:rsid w:val="00291E9D"/>
    <w:rsid w:val="002E6B5C"/>
    <w:rsid w:val="0030481B"/>
    <w:rsid w:val="003156FC"/>
    <w:rsid w:val="003254B5"/>
    <w:rsid w:val="0037121F"/>
    <w:rsid w:val="003A6B7D"/>
    <w:rsid w:val="003B06CA"/>
    <w:rsid w:val="004071FC"/>
    <w:rsid w:val="00445947"/>
    <w:rsid w:val="004813B3"/>
    <w:rsid w:val="00496591"/>
    <w:rsid w:val="004C63E4"/>
    <w:rsid w:val="004D3011"/>
    <w:rsid w:val="005262AC"/>
    <w:rsid w:val="005A43F3"/>
    <w:rsid w:val="005E39D5"/>
    <w:rsid w:val="00600670"/>
    <w:rsid w:val="0062123A"/>
    <w:rsid w:val="00646E75"/>
    <w:rsid w:val="0065407F"/>
    <w:rsid w:val="006771D0"/>
    <w:rsid w:val="00715FCB"/>
    <w:rsid w:val="00743101"/>
    <w:rsid w:val="007775E1"/>
    <w:rsid w:val="007867A0"/>
    <w:rsid w:val="007927F5"/>
    <w:rsid w:val="00802CA0"/>
    <w:rsid w:val="008A621B"/>
    <w:rsid w:val="009260CD"/>
    <w:rsid w:val="00952C25"/>
    <w:rsid w:val="00A2118D"/>
    <w:rsid w:val="00AC0B6D"/>
    <w:rsid w:val="00AD76E2"/>
    <w:rsid w:val="00B20152"/>
    <w:rsid w:val="00B27848"/>
    <w:rsid w:val="00B359E4"/>
    <w:rsid w:val="00B3748F"/>
    <w:rsid w:val="00B57D98"/>
    <w:rsid w:val="00B70850"/>
    <w:rsid w:val="00B934D9"/>
    <w:rsid w:val="00C066B6"/>
    <w:rsid w:val="00C37BA1"/>
    <w:rsid w:val="00C4674C"/>
    <w:rsid w:val="00C506CF"/>
    <w:rsid w:val="00C72BED"/>
    <w:rsid w:val="00C900E7"/>
    <w:rsid w:val="00C9578B"/>
    <w:rsid w:val="00CB0055"/>
    <w:rsid w:val="00D20A59"/>
    <w:rsid w:val="00D2522B"/>
    <w:rsid w:val="00D422DE"/>
    <w:rsid w:val="00D5459D"/>
    <w:rsid w:val="00DA1F4D"/>
    <w:rsid w:val="00DD172A"/>
    <w:rsid w:val="00DD6A19"/>
    <w:rsid w:val="00DE228E"/>
    <w:rsid w:val="00E25A26"/>
    <w:rsid w:val="00E32307"/>
    <w:rsid w:val="00E4381A"/>
    <w:rsid w:val="00E46142"/>
    <w:rsid w:val="00E55D74"/>
    <w:rsid w:val="00E76866"/>
    <w:rsid w:val="00EA640F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44DC3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character" w:styleId="Strong">
    <w:name w:val="Strong"/>
    <w:basedOn w:val="DefaultParagraphFont"/>
    <w:uiPriority w:val="22"/>
    <w:qFormat/>
    <w:rsid w:val="00E46142"/>
    <w:rPr>
      <w:b/>
      <w:bCs/>
    </w:rPr>
  </w:style>
  <w:style w:type="paragraph" w:styleId="NormalWeb">
    <w:name w:val="Normal (Web)"/>
    <w:basedOn w:val="Normal"/>
    <w:uiPriority w:val="99"/>
    <w:unhideWhenUsed/>
    <w:rsid w:val="00E4614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4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Microsoft\Templates\Bold%20modern%20resume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629617798789353"/>
          <c:y val="2.0202020202020204E-2"/>
          <c:w val="0.80138048159801523"/>
          <c:h val="0.9775551181102362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PYTHON</c:v>
                </c:pt>
                <c:pt idx="1">
                  <c:v>REACT JS</c:v>
                </c:pt>
                <c:pt idx="2">
                  <c:v>JAVASCRIPT</c:v>
                </c:pt>
                <c:pt idx="3">
                  <c:v>CSS3</c:v>
                </c:pt>
                <c:pt idx="4">
                  <c:v>HTML5</c:v>
                </c:pt>
                <c:pt idx="5">
                  <c:v>MYSQL</c:v>
                </c:pt>
                <c:pt idx="6">
                  <c:v>PHP</c:v>
                </c:pt>
                <c:pt idx="7">
                  <c:v>NODE.JS</c:v>
                </c:pt>
                <c:pt idx="8">
                  <c:v>FIREBASE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0.7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0.85</c:v>
                </c:pt>
                <c:pt idx="7">
                  <c:v>0.8</c:v>
                </c:pt>
                <c:pt idx="8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CC-44A2-8B79-365C2E919E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8"/>
        <c:overlap val="60"/>
        <c:axId val="510443647"/>
        <c:axId val="510551375"/>
      </c:barChart>
      <c:catAx>
        <c:axId val="5104436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0551375"/>
        <c:crosses val="autoZero"/>
        <c:auto val="1"/>
        <c:lblAlgn val="ctr"/>
        <c:lblOffset val="100"/>
        <c:noMultiLvlLbl val="0"/>
      </c:catAx>
      <c:valAx>
        <c:axId val="510551375"/>
        <c:scaling>
          <c:orientation val="minMax"/>
          <c:max val="1"/>
        </c:scaling>
        <c:delete val="1"/>
        <c:axPos val="b"/>
        <c:numFmt formatCode="0.00%" sourceLinked="0"/>
        <c:majorTickMark val="none"/>
        <c:minorTickMark val="none"/>
        <c:tickLblPos val="nextTo"/>
        <c:crossAx val="510443647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0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0">
              <a:schemeClr val="tx1">
                <a:lumMod val="5000"/>
                <a:lumOff val="95000"/>
              </a:schemeClr>
            </a:gs>
            <a:gs pos="10000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F8DA093779A45379B8092278E4B06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DA253-F4AE-48F7-950B-D259B84A266A}"/>
      </w:docPartPr>
      <w:docPartBody>
        <w:p w:rsidR="009462FD" w:rsidRDefault="00491583">
          <w:pPr>
            <w:pStyle w:val="BF8DA093779A45379B8092278E4B0615"/>
          </w:pPr>
          <w:r w:rsidRPr="00CB0055">
            <w:t>Contact</w:t>
          </w:r>
        </w:p>
      </w:docPartBody>
    </w:docPart>
    <w:docPart>
      <w:docPartPr>
        <w:name w:val="B6982A91457449868E6E918DCCF6E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FC330-9337-4A41-ABBF-97F067BF1DFC}"/>
      </w:docPartPr>
      <w:docPartBody>
        <w:p w:rsidR="009462FD" w:rsidRDefault="00491583">
          <w:pPr>
            <w:pStyle w:val="B6982A91457449868E6E918DCCF6ECBC"/>
          </w:pPr>
          <w:r w:rsidRPr="004D3011">
            <w:t>PHONE:</w:t>
          </w:r>
        </w:p>
      </w:docPartBody>
    </w:docPart>
    <w:docPart>
      <w:docPartPr>
        <w:name w:val="133F7CC90AC0494DA1F0FA8DAD1B35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18F0E-9086-410D-BCA0-E893A8BB4D10}"/>
      </w:docPartPr>
      <w:docPartBody>
        <w:p w:rsidR="009462FD" w:rsidRDefault="00491583">
          <w:pPr>
            <w:pStyle w:val="133F7CC90AC0494DA1F0FA8DAD1B351A"/>
          </w:pPr>
          <w:r w:rsidRPr="004D3011">
            <w:t>WEBSITE:</w:t>
          </w:r>
        </w:p>
      </w:docPartBody>
    </w:docPart>
    <w:docPart>
      <w:docPartPr>
        <w:name w:val="B508A48E708145DFB5B5E7D30D560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F23BE-E052-415F-A606-C95A9D3D1F35}"/>
      </w:docPartPr>
      <w:docPartBody>
        <w:p w:rsidR="009462FD" w:rsidRDefault="00491583">
          <w:pPr>
            <w:pStyle w:val="B508A48E708145DFB5B5E7D30D56086B"/>
          </w:pPr>
          <w:r w:rsidRPr="004D3011">
            <w:t>EMAIL:</w:t>
          </w:r>
        </w:p>
      </w:docPartBody>
    </w:docPart>
    <w:docPart>
      <w:docPartPr>
        <w:name w:val="C46E07E4D22E4CB2BDF297DD70F61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24959-D70A-411A-A750-2FDDB4A7E776}"/>
      </w:docPartPr>
      <w:docPartBody>
        <w:p w:rsidR="009462FD" w:rsidRDefault="00491583">
          <w:pPr>
            <w:pStyle w:val="C46E07E4D22E4CB2BDF297DD70F61719"/>
          </w:pPr>
          <w:r w:rsidRPr="00CB0055">
            <w:t>Hobbies</w:t>
          </w:r>
        </w:p>
      </w:docPartBody>
    </w:docPart>
    <w:docPart>
      <w:docPartPr>
        <w:name w:val="9727AAAD375E49288ECDF0100BBF5C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C1A7F-A0B7-44F8-9C4A-BC146BA13E6D}"/>
      </w:docPartPr>
      <w:docPartBody>
        <w:p w:rsidR="009462FD" w:rsidRDefault="00491583">
          <w:pPr>
            <w:pStyle w:val="9727AAAD375E49288ECDF0100BBF5C64"/>
          </w:pPr>
          <w:r w:rsidRPr="00036450">
            <w:t>EDUCATION</w:t>
          </w:r>
        </w:p>
      </w:docPartBody>
    </w:docPart>
    <w:docPart>
      <w:docPartPr>
        <w:name w:val="6FE109ADE16D4B798A02283435AF78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ACB5F-9595-4D3D-8968-640FEEF4F4B1}"/>
      </w:docPartPr>
      <w:docPartBody>
        <w:p w:rsidR="009462FD" w:rsidRDefault="00491583">
          <w:pPr>
            <w:pStyle w:val="6FE109ADE16D4B798A02283435AF786A"/>
          </w:pPr>
          <w:r w:rsidRPr="00036450">
            <w:t>WORK EXPERIENCE</w:t>
          </w:r>
        </w:p>
      </w:docPartBody>
    </w:docPart>
    <w:docPart>
      <w:docPartPr>
        <w:name w:val="488F541C1933434B9C71CACF1876F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E2A73-0568-49A4-A2C7-1EB692833068}"/>
      </w:docPartPr>
      <w:docPartBody>
        <w:p w:rsidR="009462FD" w:rsidRDefault="00491583">
          <w:pPr>
            <w:pStyle w:val="488F541C1933434B9C71CACF1876FBA0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583"/>
    <w:rsid w:val="00491583"/>
    <w:rsid w:val="006A3934"/>
    <w:rsid w:val="009462FD"/>
    <w:rsid w:val="00B8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8C7DB974954E4B8DE24DDDE7903A59">
    <w:name w:val="018C7DB974954E4B8DE24DDDE7903A59"/>
  </w:style>
  <w:style w:type="paragraph" w:customStyle="1" w:styleId="08CC6052AD0A4AA89B0EA0DC598B7176">
    <w:name w:val="08CC6052AD0A4AA89B0EA0DC598B7176"/>
  </w:style>
  <w:style w:type="paragraph" w:customStyle="1" w:styleId="E2C2C2FDC0D9469487D1C9E50FEC922B">
    <w:name w:val="E2C2C2FDC0D9469487D1C9E50FEC922B"/>
  </w:style>
  <w:style w:type="paragraph" w:customStyle="1" w:styleId="13020CA1498747A08B95D10B95E74B47">
    <w:name w:val="13020CA1498747A08B95D10B95E74B47"/>
  </w:style>
  <w:style w:type="paragraph" w:customStyle="1" w:styleId="BF8DA093779A45379B8092278E4B0615">
    <w:name w:val="BF8DA093779A45379B8092278E4B0615"/>
  </w:style>
  <w:style w:type="paragraph" w:customStyle="1" w:styleId="B6982A91457449868E6E918DCCF6ECBC">
    <w:name w:val="B6982A91457449868E6E918DCCF6ECBC"/>
  </w:style>
  <w:style w:type="paragraph" w:customStyle="1" w:styleId="7518F6A71D014602A48BA9EABFF69844">
    <w:name w:val="7518F6A71D014602A48BA9EABFF69844"/>
  </w:style>
  <w:style w:type="paragraph" w:customStyle="1" w:styleId="133F7CC90AC0494DA1F0FA8DAD1B351A">
    <w:name w:val="133F7CC90AC0494DA1F0FA8DAD1B351A"/>
  </w:style>
  <w:style w:type="paragraph" w:customStyle="1" w:styleId="951BC4BEEFBF49AF8975B1808A2C2EA2">
    <w:name w:val="951BC4BEEFBF49AF8975B1808A2C2EA2"/>
  </w:style>
  <w:style w:type="paragraph" w:customStyle="1" w:styleId="B508A48E708145DFB5B5E7D30D56086B">
    <w:name w:val="B508A48E708145DFB5B5E7D30D56086B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FEC23F234BD04BABAD4780A26D4EB890">
    <w:name w:val="FEC23F234BD04BABAD4780A26D4EB890"/>
  </w:style>
  <w:style w:type="paragraph" w:customStyle="1" w:styleId="C46E07E4D22E4CB2BDF297DD70F61719">
    <w:name w:val="C46E07E4D22E4CB2BDF297DD70F61719"/>
  </w:style>
  <w:style w:type="paragraph" w:customStyle="1" w:styleId="E6E72A3B3FAC4E8594A1C7BB98ABE2AB">
    <w:name w:val="E6E72A3B3FAC4E8594A1C7BB98ABE2AB"/>
  </w:style>
  <w:style w:type="paragraph" w:customStyle="1" w:styleId="D43DDDB053934D01AC73DCDF671CE5D7">
    <w:name w:val="D43DDDB053934D01AC73DCDF671CE5D7"/>
  </w:style>
  <w:style w:type="paragraph" w:customStyle="1" w:styleId="A1A3F236BCCD4725B5DE1293E0B58E72">
    <w:name w:val="A1A3F236BCCD4725B5DE1293E0B58E72"/>
  </w:style>
  <w:style w:type="paragraph" w:customStyle="1" w:styleId="E169A867E1D14159B83B3AD18CECBE28">
    <w:name w:val="E169A867E1D14159B83B3AD18CECBE28"/>
  </w:style>
  <w:style w:type="paragraph" w:customStyle="1" w:styleId="9727AAAD375E49288ECDF0100BBF5C64">
    <w:name w:val="9727AAAD375E49288ECDF0100BBF5C64"/>
  </w:style>
  <w:style w:type="paragraph" w:customStyle="1" w:styleId="F2A0CD865204484EB6D217DE07FBBE7B">
    <w:name w:val="F2A0CD865204484EB6D217DE07FBBE7B"/>
  </w:style>
  <w:style w:type="paragraph" w:customStyle="1" w:styleId="E4076F0371834B88827DEF8A55BE3D7D">
    <w:name w:val="E4076F0371834B88827DEF8A55BE3D7D"/>
  </w:style>
  <w:style w:type="paragraph" w:customStyle="1" w:styleId="5D0A28096BDA475E9836349E46C835E8">
    <w:name w:val="5D0A28096BDA475E9836349E46C835E8"/>
  </w:style>
  <w:style w:type="paragraph" w:customStyle="1" w:styleId="54F58B3D4A1A40B9B9E3E01112DD07CA">
    <w:name w:val="54F58B3D4A1A40B9B9E3E01112DD07CA"/>
  </w:style>
  <w:style w:type="paragraph" w:customStyle="1" w:styleId="497419C58B8E4545A509173B648821B6">
    <w:name w:val="497419C58B8E4545A509173B648821B6"/>
  </w:style>
  <w:style w:type="paragraph" w:customStyle="1" w:styleId="A86970AF712E4761BABC0425FF564962">
    <w:name w:val="A86970AF712E4761BABC0425FF564962"/>
  </w:style>
  <w:style w:type="paragraph" w:customStyle="1" w:styleId="C8A3CDE51130466B9E854585EA979B47">
    <w:name w:val="C8A3CDE51130466B9E854585EA979B47"/>
  </w:style>
  <w:style w:type="paragraph" w:customStyle="1" w:styleId="6FE109ADE16D4B798A02283435AF786A">
    <w:name w:val="6FE109ADE16D4B798A02283435AF786A"/>
  </w:style>
  <w:style w:type="paragraph" w:customStyle="1" w:styleId="5D7E314F26EA4650B058EB73DA9E96B0">
    <w:name w:val="5D7E314F26EA4650B058EB73DA9E96B0"/>
  </w:style>
  <w:style w:type="paragraph" w:customStyle="1" w:styleId="801B902E8CBF4E0984361C6AC2BB3951">
    <w:name w:val="801B902E8CBF4E0984361C6AC2BB3951"/>
  </w:style>
  <w:style w:type="paragraph" w:customStyle="1" w:styleId="89924907AFDA44668DEF8DDCE6C75FAD">
    <w:name w:val="89924907AFDA44668DEF8DDCE6C75FAD"/>
  </w:style>
  <w:style w:type="paragraph" w:customStyle="1" w:styleId="B2ABB29E19454095B6199D1AC9D318CB">
    <w:name w:val="B2ABB29E19454095B6199D1AC9D318CB"/>
  </w:style>
  <w:style w:type="paragraph" w:customStyle="1" w:styleId="92DF04FFEA9249CCAEFB0717749B38B0">
    <w:name w:val="92DF04FFEA9249CCAEFB0717749B38B0"/>
  </w:style>
  <w:style w:type="paragraph" w:customStyle="1" w:styleId="E6FB79DDBDA849D0938CCB93A5B27840">
    <w:name w:val="E6FB79DDBDA849D0938CCB93A5B27840"/>
  </w:style>
  <w:style w:type="paragraph" w:customStyle="1" w:styleId="5FFEA13A56ED4A68AC905767761425DC">
    <w:name w:val="5FFEA13A56ED4A68AC905767761425DC"/>
  </w:style>
  <w:style w:type="paragraph" w:customStyle="1" w:styleId="5D6FC131BD20418FAE77462495B3767F">
    <w:name w:val="5D6FC131BD20418FAE77462495B3767F"/>
  </w:style>
  <w:style w:type="paragraph" w:customStyle="1" w:styleId="BCA404493DE949A398E3FDA67D356620">
    <w:name w:val="BCA404493DE949A398E3FDA67D356620"/>
  </w:style>
  <w:style w:type="paragraph" w:customStyle="1" w:styleId="245A8699808849B6894ABB8BEA4A2B06">
    <w:name w:val="245A8699808849B6894ABB8BEA4A2B06"/>
  </w:style>
  <w:style w:type="paragraph" w:customStyle="1" w:styleId="BD22999822F748569D90C02F590A25AB">
    <w:name w:val="BD22999822F748569D90C02F590A25AB"/>
  </w:style>
  <w:style w:type="paragraph" w:customStyle="1" w:styleId="9E722E0850064136849E2F320F12797B">
    <w:name w:val="9E722E0850064136849E2F320F12797B"/>
  </w:style>
  <w:style w:type="paragraph" w:customStyle="1" w:styleId="90903F9E241340C2BD6E81DA1574C99F">
    <w:name w:val="90903F9E241340C2BD6E81DA1574C99F"/>
  </w:style>
  <w:style w:type="paragraph" w:customStyle="1" w:styleId="ADBA53710A474947AAAFC1B09DBA77FC">
    <w:name w:val="ADBA53710A474947AAAFC1B09DBA77FC"/>
  </w:style>
  <w:style w:type="paragraph" w:customStyle="1" w:styleId="4B1692CA17914A02B27A0E0B56CEC82C">
    <w:name w:val="4B1692CA17914A02B27A0E0B56CEC82C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488F541C1933434B9C71CACF1876FBA0">
    <w:name w:val="488F541C1933434B9C71CACF1876FB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Bold modern resume</Template>
  <TotalTime>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2024-10-18T15:13:00Z</dcterms:created>
  <dcterms:modified xsi:type="dcterms:W3CDTF">2024-10-19T12:37:00Z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